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6BE" w:rsidRPr="000C6A5A" w:rsidRDefault="000C06BE" w:rsidP="000C6A5A">
      <w:pPr>
        <w:jc w:val="center"/>
        <w:rPr>
          <w:b/>
          <w:sz w:val="28"/>
          <w:szCs w:val="28"/>
        </w:rPr>
      </w:pPr>
      <w:r w:rsidRPr="000C6A5A">
        <w:rPr>
          <w:b/>
          <w:sz w:val="28"/>
          <w:szCs w:val="28"/>
        </w:rPr>
        <w:t>To Send</w:t>
      </w:r>
      <w:r>
        <w:rPr>
          <w:b/>
          <w:sz w:val="28"/>
          <w:szCs w:val="28"/>
        </w:rPr>
        <w:t xml:space="preserve">“homegrown” </w:t>
      </w:r>
      <w:r w:rsidRPr="000C6A5A">
        <w:rPr>
          <w:b/>
          <w:sz w:val="28"/>
          <w:szCs w:val="28"/>
        </w:rPr>
        <w:t>SID data to Stanford University</w:t>
      </w:r>
    </w:p>
    <w:p w:rsidR="000C06BE" w:rsidRDefault="000C06BE" w:rsidP="000C6A5A">
      <w:pPr>
        <w:jc w:val="center"/>
      </w:pPr>
      <w:hyperlink r:id="rId7" w:history="1">
        <w:r w:rsidRPr="00F65FF8">
          <w:rPr>
            <w:rStyle w:val="Hyperlink"/>
          </w:rPr>
          <w:t>http://sid.stanford.edu/database-browser/</w:t>
        </w:r>
      </w:hyperlink>
    </w:p>
    <w:p w:rsidR="000C06BE" w:rsidRPr="000C6A5A" w:rsidRDefault="000C06BE" w:rsidP="000C6A5A">
      <w:pPr>
        <w:jc w:val="center"/>
        <w:rPr>
          <w:b/>
        </w:rPr>
      </w:pPr>
    </w:p>
    <w:p w:rsidR="000C06BE" w:rsidRPr="000C6A5A" w:rsidRDefault="000C06BE" w:rsidP="000C6A5A">
      <w:pPr>
        <w:pStyle w:val="ListParagraph"/>
        <w:numPr>
          <w:ilvl w:val="0"/>
          <w:numId w:val="1"/>
        </w:numPr>
        <w:rPr>
          <w:b/>
        </w:rPr>
      </w:pPr>
      <w:r w:rsidRPr="000C6A5A">
        <w:rPr>
          <w:b/>
        </w:rPr>
        <w:t>File format</w:t>
      </w:r>
      <w:r>
        <w:rPr>
          <w:b/>
        </w:rPr>
        <w:t xml:space="preserve">:  </w:t>
      </w:r>
    </w:p>
    <w:p w:rsidR="000C06BE" w:rsidRDefault="000C06BE" w:rsidP="000C6A5A">
      <w:pPr>
        <w:pStyle w:val="ListParagraph"/>
        <w:ind w:left="360"/>
      </w:pPr>
      <w:r>
        <w:t>Your data must be in the standard SID data file format, which is written in ascii text (readable in Excel in addition to the SID tools).  The file starts with a series of “# keyword=value” pairs, which may be listed in any order.  Then the data follow. Usually one data file represents one 24-hour day, though other options, as well as partial data files, are acceptable.   The keywords are explained in detail in Appendix A.   The data are explained in Appendix B.  Here’s an example data file:</w:t>
      </w:r>
    </w:p>
    <w:p w:rsidR="000C06BE" w:rsidRDefault="000C06BE" w:rsidP="000C6A5A">
      <w:pPr>
        <w:pStyle w:val="ListParagraph"/>
        <w:ind w:left="360"/>
      </w:pPr>
    </w:p>
    <w:p w:rsidR="000C06BE" w:rsidRDefault="000C06BE" w:rsidP="00111DE3">
      <w:pPr>
        <w:pStyle w:val="ListParagraph"/>
      </w:pPr>
      <w:r>
        <w:t xml:space="preserve"># Site = ATL_OU          </w:t>
      </w:r>
    </w:p>
    <w:p w:rsidR="000C06BE" w:rsidRDefault="000C06BE" w:rsidP="00111DE3">
      <w:pPr>
        <w:pStyle w:val="ListParagraph"/>
      </w:pPr>
      <w:r>
        <w:t># MonitorID = 0297</w:t>
      </w:r>
    </w:p>
    <w:p w:rsidR="000C06BE" w:rsidRPr="00AA0F1D" w:rsidRDefault="000C06BE" w:rsidP="00111DE3">
      <w:pPr>
        <w:pStyle w:val="ListParagraph"/>
      </w:pPr>
      <w:r>
        <w:t xml:space="preserve"># </w:t>
      </w:r>
      <w:r w:rsidRPr="00AA0F1D">
        <w:t xml:space="preserve">Contact = </w:t>
      </w:r>
      <w:r>
        <w:t>Lee Smith lee@mailserver.com</w:t>
      </w:r>
    </w:p>
    <w:p w:rsidR="000C06BE" w:rsidRDefault="000C06BE" w:rsidP="00111DE3">
      <w:pPr>
        <w:pStyle w:val="ListParagraph"/>
      </w:pPr>
      <w:r>
        <w:t xml:space="preserve"># Latitude = -84.33     </w:t>
      </w:r>
    </w:p>
    <w:p w:rsidR="000C06BE" w:rsidRDefault="000C06BE" w:rsidP="00111DE3">
      <w:pPr>
        <w:pStyle w:val="ListParagraph"/>
      </w:pPr>
      <w:r>
        <w:t># Longitude = 33.87</w:t>
      </w:r>
    </w:p>
    <w:p w:rsidR="000C06BE" w:rsidRDefault="000C06BE" w:rsidP="00111DE3">
      <w:pPr>
        <w:pStyle w:val="ListParagraph"/>
      </w:pPr>
      <w:r>
        <w:t># UTC_StartTime = 2013-08-14 00:00:00</w:t>
      </w:r>
    </w:p>
    <w:p w:rsidR="000C06BE" w:rsidRDefault="000C06BE" w:rsidP="00111DE3">
      <w:pPr>
        <w:pStyle w:val="ListParagraph"/>
      </w:pPr>
      <w:r>
        <w:t># TimeZone = EDT</w:t>
      </w:r>
    </w:p>
    <w:p w:rsidR="000C06BE" w:rsidRDefault="000C06BE" w:rsidP="00111DE3">
      <w:pPr>
        <w:pStyle w:val="ListParagraph"/>
      </w:pPr>
      <w:r>
        <w:t># UTC_Offset = 20</w:t>
      </w:r>
    </w:p>
    <w:p w:rsidR="000C06BE" w:rsidRDefault="000C06BE" w:rsidP="00111DE3">
      <w:pPr>
        <w:pStyle w:val="ListParagraph"/>
      </w:pPr>
      <w:r>
        <w:t># StationID = JJI</w:t>
      </w:r>
    </w:p>
    <w:p w:rsidR="000C06BE" w:rsidRDefault="000C06BE" w:rsidP="00111DE3">
      <w:pPr>
        <w:pStyle w:val="ListParagraph"/>
      </w:pPr>
      <w:r>
        <w:t># Frequency = 22200</w:t>
      </w:r>
    </w:p>
    <w:p w:rsidR="000C06BE" w:rsidRDefault="000C06BE" w:rsidP="00111DE3">
      <w:pPr>
        <w:pStyle w:val="ListParagraph"/>
      </w:pPr>
      <w:r>
        <w:t># SampleRate=  5</w:t>
      </w:r>
    </w:p>
    <w:p w:rsidR="000C06BE" w:rsidRDefault="000C06BE" w:rsidP="00111DE3">
      <w:pPr>
        <w:pStyle w:val="ListParagraph"/>
      </w:pPr>
      <w:r>
        <w:t>2013-08-14 00:00:00, 17662035.3297</w:t>
      </w:r>
    </w:p>
    <w:p w:rsidR="000C06BE" w:rsidRDefault="000C06BE" w:rsidP="00111DE3">
      <w:pPr>
        <w:pStyle w:val="ListParagraph"/>
      </w:pPr>
      <w:r>
        <w:t>2013-08-14 00:00:05, 17662035.3297</w:t>
      </w:r>
    </w:p>
    <w:p w:rsidR="000C06BE" w:rsidRDefault="000C06BE" w:rsidP="00111DE3">
      <w:pPr>
        <w:pStyle w:val="ListParagraph"/>
      </w:pPr>
      <w:r>
        <w:t>2013-08-14 00:00:10, 17662035.3297</w:t>
      </w:r>
    </w:p>
    <w:p w:rsidR="000C06BE" w:rsidRDefault="000C06BE" w:rsidP="00111DE3">
      <w:pPr>
        <w:pStyle w:val="ListParagraph"/>
      </w:pPr>
      <w:r>
        <w:t>2013-08-14 00:00:15, 17662035.3297</w:t>
      </w:r>
    </w:p>
    <w:p w:rsidR="000C06BE" w:rsidRDefault="000C06BE" w:rsidP="00111DE3">
      <w:pPr>
        <w:pStyle w:val="ListParagraph"/>
      </w:pPr>
      <w:r>
        <w:t>2013-08-14 00:00:20, 17944484.6378</w:t>
      </w:r>
    </w:p>
    <w:p w:rsidR="000C06BE" w:rsidRDefault="000C06BE" w:rsidP="00111DE3">
      <w:pPr>
        <w:pStyle w:val="ListParagraph"/>
      </w:pPr>
      <w:r>
        <w:t>2013-08-14 00:00:25, 18226933.9459</w:t>
      </w:r>
    </w:p>
    <w:p w:rsidR="000C06BE" w:rsidRDefault="000C06BE" w:rsidP="00111DE3">
      <w:pPr>
        <w:pStyle w:val="ListParagraph"/>
      </w:pPr>
      <w:r>
        <w:t>2013-08-14 00:00:30, 18509383.2539</w:t>
      </w:r>
    </w:p>
    <w:p w:rsidR="000C06BE" w:rsidRDefault="000C06BE" w:rsidP="00111DE3">
      <w:pPr>
        <w:pStyle w:val="ListParagraph"/>
      </w:pPr>
      <w:r>
        <w:t>-------   etc.</w:t>
      </w:r>
    </w:p>
    <w:p w:rsidR="000C06BE" w:rsidRDefault="000C06BE" w:rsidP="00111DE3">
      <w:pPr>
        <w:pStyle w:val="ListParagraph"/>
      </w:pPr>
      <w:r>
        <w:t>2013-08-14 23:59:20, 13041515.1864</w:t>
      </w:r>
    </w:p>
    <w:p w:rsidR="000C06BE" w:rsidRDefault="000C06BE" w:rsidP="00111DE3">
      <w:pPr>
        <w:pStyle w:val="ListParagraph"/>
      </w:pPr>
      <w:r>
        <w:t>2013-08-14 23:59:25, 11411325.7881</w:t>
      </w:r>
    </w:p>
    <w:p w:rsidR="000C06BE" w:rsidRDefault="000C06BE" w:rsidP="00111DE3">
      <w:pPr>
        <w:pStyle w:val="ListParagraph"/>
      </w:pPr>
      <w:r>
        <w:t>2013-08-14 23:59:30, 9781136.38981</w:t>
      </w:r>
    </w:p>
    <w:p w:rsidR="000C06BE" w:rsidRDefault="000C06BE" w:rsidP="00111DE3">
      <w:pPr>
        <w:pStyle w:val="ListParagraph"/>
      </w:pPr>
      <w:r>
        <w:t>2013-08-14 23:59:35, 8150946.99151</w:t>
      </w:r>
    </w:p>
    <w:p w:rsidR="000C06BE" w:rsidRDefault="000C06BE" w:rsidP="00111DE3">
      <w:pPr>
        <w:pStyle w:val="ListParagraph"/>
      </w:pPr>
      <w:r>
        <w:t>2013-08-14 23:59:40, 6520757.59321</w:t>
      </w:r>
    </w:p>
    <w:p w:rsidR="000C06BE" w:rsidRDefault="000C06BE" w:rsidP="00111DE3">
      <w:pPr>
        <w:pStyle w:val="ListParagraph"/>
      </w:pPr>
      <w:r>
        <w:t>2013-08-14 23:59:45, 4890568.19491</w:t>
      </w:r>
    </w:p>
    <w:p w:rsidR="000C06BE" w:rsidRDefault="000C06BE" w:rsidP="00111DE3">
      <w:pPr>
        <w:pStyle w:val="ListParagraph"/>
      </w:pPr>
      <w:r>
        <w:t>2013-08-14 23:59:50, 3260378.7966</w:t>
      </w:r>
    </w:p>
    <w:p w:rsidR="000C06BE" w:rsidRDefault="000C06BE" w:rsidP="00111DE3">
      <w:pPr>
        <w:pStyle w:val="ListParagraph"/>
      </w:pPr>
      <w:r>
        <w:t>2013-08-14 23:59:55, 1630189.3983</w:t>
      </w:r>
    </w:p>
    <w:p w:rsidR="000C06BE" w:rsidRDefault="000C06BE" w:rsidP="000C6A5A">
      <w:pPr>
        <w:pStyle w:val="ListParagraph"/>
        <w:ind w:left="360"/>
      </w:pPr>
    </w:p>
    <w:p w:rsidR="000C06BE" w:rsidRPr="000C6A5A" w:rsidRDefault="000C06BE" w:rsidP="000C6A5A">
      <w:pPr>
        <w:pStyle w:val="ListParagraph"/>
        <w:numPr>
          <w:ilvl w:val="0"/>
          <w:numId w:val="1"/>
        </w:numPr>
        <w:rPr>
          <w:b/>
        </w:rPr>
      </w:pPr>
      <w:r w:rsidRPr="000C6A5A">
        <w:rPr>
          <w:b/>
        </w:rPr>
        <w:t>File naming conventions</w:t>
      </w:r>
      <w:r>
        <w:rPr>
          <w:b/>
        </w:rPr>
        <w:t xml:space="preserve">:   </w:t>
      </w:r>
    </w:p>
    <w:p w:rsidR="000C06BE" w:rsidRDefault="000C06BE" w:rsidP="000C6A5A">
      <w:pPr>
        <w:pStyle w:val="ListParagraph"/>
        <w:ind w:left="360"/>
      </w:pPr>
      <w:r>
        <w:t>The SID data processing software picks up information from SID data file names, so the names must be in a certain format.  The format of the file names is:</w:t>
      </w:r>
    </w:p>
    <w:p w:rsidR="000C06BE" w:rsidRDefault="000C06BE" w:rsidP="000C6A5A">
      <w:pPr>
        <w:pStyle w:val="ListParagraph"/>
        <w:ind w:left="360"/>
      </w:pPr>
    </w:p>
    <w:p w:rsidR="000C06BE" w:rsidRDefault="000C06BE" w:rsidP="00CD3682">
      <w:pPr>
        <w:pStyle w:val="ListParagraph"/>
      </w:pPr>
      <w:r w:rsidRPr="00111DE3">
        <w:rPr>
          <w:i/>
        </w:rPr>
        <w:t>site_stat</w:t>
      </w:r>
      <w:r>
        <w:rPr>
          <w:i/>
        </w:rPr>
        <w:t>ionid_yyyy-mm-dd</w:t>
      </w:r>
      <w:r>
        <w:t>.csv</w:t>
      </w:r>
    </w:p>
    <w:p w:rsidR="000C06BE" w:rsidRDefault="000C06BE" w:rsidP="00975E66">
      <w:pPr>
        <w:pStyle w:val="ListParagraph"/>
      </w:pPr>
    </w:p>
    <w:p w:rsidR="000C06BE" w:rsidRDefault="000C06BE" w:rsidP="00975E66">
      <w:pPr>
        <w:pStyle w:val="ListParagraph"/>
        <w:ind w:left="360"/>
      </w:pPr>
    </w:p>
    <w:p w:rsidR="000C06BE" w:rsidRDefault="000C06BE" w:rsidP="00975E66">
      <w:pPr>
        <w:pStyle w:val="ListParagraph"/>
        <w:ind w:left="360"/>
      </w:pPr>
      <w:r>
        <w:t xml:space="preserve">The </w:t>
      </w:r>
      <w:r w:rsidRPr="00027F95">
        <w:rPr>
          <w:i/>
        </w:rPr>
        <w:t>site</w:t>
      </w:r>
      <w:r>
        <w:t xml:space="preserve"> should match the “Site” value in your data file.  </w:t>
      </w:r>
      <w:r w:rsidRPr="00027F95">
        <w:rPr>
          <w:i/>
        </w:rPr>
        <w:t>The stationid</w:t>
      </w:r>
      <w:r>
        <w:t xml:space="preserve"> should match the “StationID” value in your data file.  And the </w:t>
      </w:r>
      <w:r>
        <w:rPr>
          <w:i/>
        </w:rPr>
        <w:t>yyyy-mm-dd</w:t>
      </w:r>
      <w:r w:rsidRPr="00975E66">
        <w:t xml:space="preserve">should match </w:t>
      </w:r>
      <w:r>
        <w:t xml:space="preserve">either </w:t>
      </w:r>
      <w:r w:rsidRPr="00975E66">
        <w:t xml:space="preserve">the first part </w:t>
      </w:r>
      <w:r>
        <w:t xml:space="preserve">or all </w:t>
      </w:r>
      <w:r w:rsidRPr="00975E66">
        <w:t>of the</w:t>
      </w:r>
      <w:r>
        <w:t>UTC_StartTime value in your file.</w:t>
      </w:r>
    </w:p>
    <w:p w:rsidR="000C06BE" w:rsidRDefault="000C06BE" w:rsidP="00111DE3">
      <w:pPr>
        <w:pStyle w:val="ListParagraph"/>
        <w:ind w:left="360"/>
      </w:pPr>
    </w:p>
    <w:p w:rsidR="000C06BE" w:rsidRDefault="000C06BE" w:rsidP="00111DE3">
      <w:pPr>
        <w:pStyle w:val="ListParagraph"/>
        <w:ind w:left="360"/>
      </w:pPr>
      <w:r w:rsidRPr="00111DE3">
        <w:t>Ex</w:t>
      </w:r>
      <w:r>
        <w:t>amples are:</w:t>
      </w:r>
    </w:p>
    <w:p w:rsidR="000C06BE" w:rsidRPr="00027F95" w:rsidRDefault="000C06BE" w:rsidP="00975E66">
      <w:pPr>
        <w:pStyle w:val="ListParagraph"/>
      </w:pPr>
      <w:r>
        <w:t>SARA_JJI</w:t>
      </w:r>
      <w:r w:rsidRPr="00027F95">
        <w:t>_2013-04-15.csv</w:t>
      </w:r>
    </w:p>
    <w:p w:rsidR="000C06BE" w:rsidRDefault="000C06BE" w:rsidP="00975E66">
      <w:pPr>
        <w:pStyle w:val="ListParagraph"/>
      </w:pPr>
      <w:r>
        <w:t>Romania-2_NAA_2013-01-30.csv</w:t>
      </w:r>
    </w:p>
    <w:p w:rsidR="000C06BE" w:rsidRDefault="000C06BE" w:rsidP="00975E66">
      <w:pPr>
        <w:pStyle w:val="ListParagraph"/>
      </w:pPr>
      <w:r w:rsidRPr="00111DE3">
        <w:t>ATL_OU_NWC_2013-08-14.csv</w:t>
      </w:r>
    </w:p>
    <w:p w:rsidR="000C06BE" w:rsidRDefault="000C06BE" w:rsidP="00027F95"/>
    <w:p w:rsidR="000C06BE" w:rsidRPr="00111DE3" w:rsidRDefault="000C06BE" w:rsidP="00111DE3">
      <w:pPr>
        <w:pStyle w:val="ListParagraph"/>
        <w:ind w:left="360"/>
      </w:pPr>
    </w:p>
    <w:p w:rsidR="000C06BE" w:rsidRPr="000C6A5A" w:rsidRDefault="000C06BE" w:rsidP="000C6A5A">
      <w:pPr>
        <w:pStyle w:val="ListParagraph"/>
        <w:numPr>
          <w:ilvl w:val="0"/>
          <w:numId w:val="1"/>
        </w:numPr>
        <w:rPr>
          <w:b/>
        </w:rPr>
      </w:pPr>
      <w:r w:rsidRPr="000C6A5A">
        <w:rPr>
          <w:b/>
        </w:rPr>
        <w:t>How to ftp</w:t>
      </w:r>
      <w:r>
        <w:rPr>
          <w:b/>
        </w:rPr>
        <w:t xml:space="preserve">:  </w:t>
      </w:r>
    </w:p>
    <w:p w:rsidR="000C06BE" w:rsidRPr="002D26A0" w:rsidRDefault="000C06BE" w:rsidP="000C6A5A"/>
    <w:p w:rsidR="000C06BE" w:rsidRPr="002D26A0" w:rsidRDefault="000C06BE" w:rsidP="000C6A5A">
      <w:r>
        <w:t xml:space="preserve">You may send your SID data </w:t>
      </w:r>
      <w:r w:rsidRPr="002D26A0">
        <w:t xml:space="preserve">to a specific </w:t>
      </w:r>
      <w:r>
        <w:t xml:space="preserve">Stanford </w:t>
      </w:r>
      <w:r w:rsidRPr="002D26A0">
        <w:t>machine set up to accept anonymous ftp</w:t>
      </w:r>
      <w:r>
        <w:t xml:space="preserve"> (file transfer protocol)</w:t>
      </w:r>
      <w:r w:rsidRPr="002D26A0">
        <w:t>:</w:t>
      </w:r>
    </w:p>
    <w:p w:rsidR="000C06BE" w:rsidRDefault="000C06BE" w:rsidP="002D26A0">
      <w:pPr>
        <w:ind w:left="360"/>
      </w:pPr>
      <w:r>
        <w:t>sid-ftp.stanford.edu</w:t>
      </w:r>
    </w:p>
    <w:p w:rsidR="000C06BE" w:rsidRDefault="000C06BE" w:rsidP="009E0EF0">
      <w:r>
        <w:t>If you are not familiar with ftp, you should read up on it before attempting to transfer files.</w:t>
      </w:r>
    </w:p>
    <w:p w:rsidR="000C06BE" w:rsidRDefault="000C06BE" w:rsidP="009E0EF0"/>
    <w:p w:rsidR="000C06BE" w:rsidRDefault="000C06BE" w:rsidP="009E0EF0">
      <w:r>
        <w:t>Once you understand how to use ftp, you will end up doing something like this to transfer a single data file:</w:t>
      </w:r>
    </w:p>
    <w:p w:rsidR="000C06BE" w:rsidRDefault="000C06BE" w:rsidP="009E0EF0">
      <w:r>
        <w:tab/>
        <w:t>ftp sid-ftp.stanford.edu</w:t>
      </w:r>
    </w:p>
    <w:p w:rsidR="000C06BE" w:rsidRDefault="000C06BE" w:rsidP="009E0EF0">
      <w:pPr>
        <w:ind w:left="1440"/>
      </w:pPr>
      <w:r>
        <w:t>[use “anonymous” as the user login name, and your email address as the password]</w:t>
      </w:r>
    </w:p>
    <w:p w:rsidR="000C06BE" w:rsidRPr="002D26A0" w:rsidRDefault="000C06BE" w:rsidP="00DA4B03">
      <w:pPr>
        <w:ind w:left="720"/>
      </w:pPr>
      <w:r>
        <w:t>put</w:t>
      </w:r>
      <w:r w:rsidRPr="00DA4B03">
        <w:rPr>
          <w:i/>
        </w:rPr>
        <w:t>yourfilename</w:t>
      </w:r>
      <w:r>
        <w:t xml:space="preserve"> /incoming/SuperSID/y</w:t>
      </w:r>
      <w:r w:rsidRPr="00DA4B03">
        <w:rPr>
          <w:i/>
        </w:rPr>
        <w:t>ourfilename</w:t>
      </w:r>
    </w:p>
    <w:p w:rsidR="000C06BE" w:rsidRDefault="000C06BE" w:rsidP="00DA5BAD">
      <w:pPr>
        <w:ind w:left="720"/>
      </w:pPr>
      <w:r>
        <w:t>exit</w:t>
      </w:r>
    </w:p>
    <w:p w:rsidR="000C06BE" w:rsidRDefault="000C06BE" w:rsidP="000C6A5A"/>
    <w:p w:rsidR="000C06BE" w:rsidRDefault="000C06BE" w:rsidP="000C6A5A">
      <w:r>
        <w:t xml:space="preserve">The ftp command will usually indicate if the attempt has succeeded or failed.  If it failed, there is probably a firewall problem with your own system.  You will need to track that down, or talk with a System Administrator. </w:t>
      </w:r>
    </w:p>
    <w:p w:rsidR="000C06BE" w:rsidRDefault="000C06BE" w:rsidP="000C6A5A"/>
    <w:p w:rsidR="000C06BE" w:rsidRDefault="000C06BE" w:rsidP="000C6A5A">
      <w:r>
        <w:t xml:space="preserve">If you have succeeded in sending a single file, then you will probably want to set up a script to automatically send files every day or so. </w:t>
      </w:r>
    </w:p>
    <w:p w:rsidR="000C06BE" w:rsidRDefault="000C06BE" w:rsidP="000C6A5A"/>
    <w:p w:rsidR="000C06BE" w:rsidRPr="002D26A0" w:rsidRDefault="000C06BE" w:rsidP="000C6A5A"/>
    <w:p w:rsidR="000C06BE" w:rsidRDefault="000C06BE" w:rsidP="000C6A5A">
      <w:pPr>
        <w:pStyle w:val="ListParagraph"/>
        <w:numPr>
          <w:ilvl w:val="0"/>
          <w:numId w:val="1"/>
        </w:numPr>
        <w:rPr>
          <w:b/>
        </w:rPr>
      </w:pPr>
      <w:r>
        <w:rPr>
          <w:b/>
        </w:rPr>
        <w:t>Checking</w:t>
      </w:r>
      <w:r w:rsidRPr="000C6A5A">
        <w:rPr>
          <w:b/>
        </w:rPr>
        <w:t xml:space="preserve"> you</w:t>
      </w:r>
      <w:r>
        <w:rPr>
          <w:b/>
        </w:rPr>
        <w:t>r</w:t>
      </w:r>
      <w:r w:rsidRPr="000C6A5A">
        <w:rPr>
          <w:b/>
        </w:rPr>
        <w:t xml:space="preserve"> data </w:t>
      </w:r>
      <w:r>
        <w:rPr>
          <w:b/>
        </w:rPr>
        <w:t xml:space="preserve">files </w:t>
      </w:r>
      <w:r w:rsidRPr="000C6A5A">
        <w:rPr>
          <w:b/>
        </w:rPr>
        <w:t xml:space="preserve">in the </w:t>
      </w:r>
      <w:r>
        <w:rPr>
          <w:b/>
        </w:rPr>
        <w:t xml:space="preserve">SID </w:t>
      </w:r>
      <w:r w:rsidRPr="000C6A5A">
        <w:rPr>
          <w:b/>
        </w:rPr>
        <w:t>database:</w:t>
      </w:r>
    </w:p>
    <w:p w:rsidR="000C06BE" w:rsidRDefault="000C06BE" w:rsidP="00072C4F">
      <w:r>
        <w:t>SID data files are picked up from the ftp machine and processed approximately once every hour.   To see your files in the SID databrowser, go to:</w:t>
      </w:r>
    </w:p>
    <w:p w:rsidR="000C06BE" w:rsidRDefault="000C06BE" w:rsidP="000E3865">
      <w:pPr>
        <w:jc w:val="center"/>
      </w:pPr>
      <w:hyperlink r:id="rId8" w:history="1">
        <w:r w:rsidRPr="00F65FF8">
          <w:rPr>
            <w:rStyle w:val="Hyperlink"/>
          </w:rPr>
          <w:t>http://sid.stanford.edu/database-browser/</w:t>
        </w:r>
      </w:hyperlink>
    </w:p>
    <w:p w:rsidR="000C06BE" w:rsidRDefault="000C06BE" w:rsidP="00072C4F"/>
    <w:p w:rsidR="000C06BE" w:rsidRDefault="000C06BE" w:rsidP="00072C4F">
      <w:r>
        <w:t>If your ftp has succeeded and enough time has passed to have your files processed, you can check your data by clicking on the “View Data by Monitor” hotlink.   Type your site name or your MonitorID into the “Search” box and you should see your monitor and the transmitters (stations) for which you have sent data.  If your site or monitor does not show up, your data have not (yet?) been included in the database.  Contact someone at Stanford for help.</w:t>
      </w:r>
    </w:p>
    <w:p w:rsidR="000C06BE" w:rsidRDefault="000C06BE" w:rsidP="00072C4F"/>
    <w:p w:rsidR="000C06BE" w:rsidRDefault="000C06BE" w:rsidP="00072C4F"/>
    <w:p w:rsidR="000C06BE" w:rsidRDefault="000C06BE" w:rsidP="00072C4F">
      <w:pPr>
        <w:jc w:val="center"/>
        <w:rPr>
          <w:b/>
          <w:sz w:val="28"/>
          <w:szCs w:val="28"/>
        </w:rPr>
      </w:pPr>
      <w:r>
        <w:rPr>
          <w:b/>
          <w:sz w:val="28"/>
          <w:szCs w:val="28"/>
        </w:rPr>
        <w:t>Appendix A – Keywords</w:t>
      </w:r>
    </w:p>
    <w:p w:rsidR="000C06BE" w:rsidRDefault="000C06BE" w:rsidP="008068E8">
      <w:pPr>
        <w:rPr>
          <w:sz w:val="28"/>
          <w:szCs w:val="28"/>
        </w:rPr>
      </w:pPr>
    </w:p>
    <w:p w:rsidR="000C06BE" w:rsidRPr="002D26A0" w:rsidRDefault="000C06BE" w:rsidP="008068E8">
      <w:r w:rsidRPr="002D26A0">
        <w:t xml:space="preserve">The keyword=value pairs must be the first thing in your data file, each preceded by “#”.  The pairs may be listed in any order.   The only critical keywords are </w:t>
      </w:r>
      <w:r w:rsidRPr="002D26A0">
        <w:rPr>
          <w:b/>
        </w:rPr>
        <w:t>Site</w:t>
      </w:r>
      <w:r w:rsidRPr="002D26A0">
        <w:t xml:space="preserve">, </w:t>
      </w:r>
      <w:r w:rsidRPr="002D26A0">
        <w:rPr>
          <w:b/>
        </w:rPr>
        <w:t>MonitorID</w:t>
      </w:r>
      <w:r w:rsidRPr="002D26A0">
        <w:t xml:space="preserve">, </w:t>
      </w:r>
      <w:r w:rsidRPr="002D26A0">
        <w:rPr>
          <w:b/>
        </w:rPr>
        <w:t>UTC_StartTime</w:t>
      </w:r>
      <w:r w:rsidRPr="002D26A0">
        <w:t xml:space="preserve">, and </w:t>
      </w:r>
      <w:r w:rsidRPr="00AA0F1D">
        <w:rPr>
          <w:b/>
        </w:rPr>
        <w:t>S</w:t>
      </w:r>
      <w:r w:rsidRPr="002D26A0">
        <w:rPr>
          <w:b/>
        </w:rPr>
        <w:t>tationID</w:t>
      </w:r>
      <w:r w:rsidRPr="002D26A0">
        <w:t xml:space="preserve">.  If any of these are missing, the files cannot be processed.   </w:t>
      </w:r>
      <w:r w:rsidRPr="00AA0F1D">
        <w:t>Contact</w:t>
      </w:r>
      <w:r w:rsidRPr="002D26A0">
        <w:t>, Latitude</w:t>
      </w:r>
      <w:r>
        <w:t>,</w:t>
      </w:r>
      <w:r w:rsidRPr="002D26A0">
        <w:t xml:space="preserve"> and Longitude are useful, but not required.  The others are not currently being used, though they may be used in the future.  SID processing code will remove spaces from all keywords and convert spaces in the value portion to underscores</w:t>
      </w:r>
      <w:r>
        <w:t xml:space="preserve"> (as required by our database system)</w:t>
      </w:r>
      <w:r w:rsidRPr="002D26A0">
        <w:t>.</w:t>
      </w:r>
    </w:p>
    <w:p w:rsidR="000C06BE" w:rsidRPr="008068E8" w:rsidRDefault="000C06BE" w:rsidP="008068E8">
      <w:pPr>
        <w:rPr>
          <w:sz w:val="28"/>
          <w:szCs w:val="28"/>
        </w:rPr>
      </w:pP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2430"/>
        <w:gridCol w:w="4410"/>
      </w:tblGrid>
      <w:tr w:rsidR="000C06BE" w:rsidRPr="0088325F" w:rsidTr="00F34F29">
        <w:tc>
          <w:tcPr>
            <w:tcW w:w="1908" w:type="dxa"/>
          </w:tcPr>
          <w:p w:rsidR="000C06BE" w:rsidRPr="0088325F" w:rsidRDefault="000C06BE" w:rsidP="00072C4F">
            <w:pPr>
              <w:jc w:val="center"/>
              <w:rPr>
                <w:rFonts w:eastAsia="MS MinNew Roman"/>
                <w:i/>
                <w:iCs/>
              </w:rPr>
            </w:pPr>
            <w:r w:rsidRPr="0088325F">
              <w:rPr>
                <w:rFonts w:eastAsia="MS MinNew Roman"/>
                <w:i/>
                <w:iCs/>
              </w:rPr>
              <w:t>Keyword</w:t>
            </w:r>
          </w:p>
        </w:tc>
        <w:tc>
          <w:tcPr>
            <w:tcW w:w="2430" w:type="dxa"/>
          </w:tcPr>
          <w:p w:rsidR="000C06BE" w:rsidRPr="0088325F" w:rsidRDefault="000C06BE" w:rsidP="00072C4F">
            <w:pPr>
              <w:jc w:val="center"/>
              <w:rPr>
                <w:rFonts w:eastAsia="MS MinNew Roman"/>
                <w:i/>
                <w:iCs/>
              </w:rPr>
            </w:pPr>
            <w:r w:rsidRPr="0088325F">
              <w:rPr>
                <w:rFonts w:eastAsia="MS MinNew Roman"/>
                <w:i/>
                <w:iCs/>
              </w:rPr>
              <w:t>Example Values</w:t>
            </w:r>
          </w:p>
        </w:tc>
        <w:tc>
          <w:tcPr>
            <w:tcW w:w="4410" w:type="dxa"/>
          </w:tcPr>
          <w:p w:rsidR="000C06BE" w:rsidRPr="0088325F" w:rsidRDefault="000C06BE" w:rsidP="00072C4F">
            <w:pPr>
              <w:jc w:val="center"/>
              <w:rPr>
                <w:rFonts w:eastAsia="MS MinNew Roman"/>
                <w:i/>
                <w:iCs/>
              </w:rPr>
            </w:pPr>
            <w:r w:rsidRPr="0088325F">
              <w:rPr>
                <w:rFonts w:eastAsia="MS MinNew Roman"/>
                <w:i/>
                <w:iCs/>
              </w:rPr>
              <w:t>Comments</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Site</w:t>
            </w:r>
          </w:p>
        </w:tc>
        <w:tc>
          <w:tcPr>
            <w:tcW w:w="2430" w:type="dxa"/>
          </w:tcPr>
          <w:p w:rsidR="000C06BE" w:rsidRPr="0088325F" w:rsidRDefault="000C06BE" w:rsidP="00072C4F">
            <w:pPr>
              <w:rPr>
                <w:rFonts w:eastAsia="MS MinNew Roman"/>
              </w:rPr>
            </w:pPr>
            <w:r w:rsidRPr="0088325F">
              <w:rPr>
                <w:rFonts w:eastAsia="MS MinNew Roman"/>
              </w:rPr>
              <w:t>WSO</w:t>
            </w:r>
          </w:p>
          <w:p w:rsidR="000C06BE" w:rsidRPr="0088325F" w:rsidRDefault="000C06BE" w:rsidP="00072C4F">
            <w:pPr>
              <w:rPr>
                <w:rFonts w:eastAsia="MS MinNew Roman"/>
              </w:rPr>
            </w:pPr>
            <w:r w:rsidRPr="0088325F">
              <w:rPr>
                <w:rFonts w:eastAsia="MS MinNew Roman"/>
                <w:i/>
                <w:iCs/>
              </w:rPr>
              <w:t>or</w:t>
            </w:r>
            <w:r w:rsidRPr="0088325F">
              <w:rPr>
                <w:rFonts w:eastAsia="MS MinNew Roman"/>
              </w:rPr>
              <w:t>SARA_SS</w:t>
            </w:r>
          </w:p>
          <w:p w:rsidR="000C06BE" w:rsidRPr="0088325F" w:rsidRDefault="000C06BE" w:rsidP="00072C4F">
            <w:pPr>
              <w:rPr>
                <w:rFonts w:eastAsia="MS MinNew Roman"/>
              </w:rPr>
            </w:pPr>
            <w:r w:rsidRPr="0088325F">
              <w:rPr>
                <w:rFonts w:eastAsia="MS MinNew Roman"/>
                <w:i/>
                <w:iCs/>
              </w:rPr>
              <w:t>or</w:t>
            </w:r>
            <w:r w:rsidRPr="0088325F">
              <w:rPr>
                <w:rFonts w:eastAsia="MS MinNew Roman"/>
              </w:rPr>
              <w:t xml:space="preserve"> ITALY-2</w:t>
            </w:r>
          </w:p>
        </w:tc>
        <w:tc>
          <w:tcPr>
            <w:tcW w:w="4410" w:type="dxa"/>
          </w:tcPr>
          <w:p w:rsidR="000C06BE" w:rsidRPr="0088325F" w:rsidRDefault="000C06BE" w:rsidP="00072C4F">
            <w:pPr>
              <w:rPr>
                <w:rFonts w:eastAsia="MS MinNew Roman"/>
              </w:rPr>
            </w:pPr>
            <w:r w:rsidRPr="0088325F">
              <w:rPr>
                <w:rFonts w:eastAsia="MS MinNew Roman"/>
              </w:rPr>
              <w:t xml:space="preserve">A short name that you chose, or were assigned, to identify your site (best to avoid </w:t>
            </w:r>
            <w:r w:rsidRPr="0088325F">
              <w:rPr>
                <w:rFonts w:eastAsia="MS MinNew Roman"/>
                <w:bCs/>
              </w:rPr>
              <w:t>spaces</w:t>
            </w:r>
            <w:r w:rsidRPr="0088325F">
              <w:rPr>
                <w:rFonts w:eastAsia="MS MinNew Roman"/>
              </w:rPr>
              <w:t>)</w:t>
            </w:r>
          </w:p>
        </w:tc>
      </w:tr>
      <w:tr w:rsidR="000C06BE" w:rsidRPr="0088325F" w:rsidTr="00F34F29">
        <w:tc>
          <w:tcPr>
            <w:tcW w:w="1908" w:type="dxa"/>
          </w:tcPr>
          <w:p w:rsidR="000C06BE" w:rsidRPr="0088325F" w:rsidRDefault="000C06BE" w:rsidP="000B47B2">
            <w:pPr>
              <w:rPr>
                <w:rFonts w:eastAsia="MS MinNew Roman"/>
              </w:rPr>
            </w:pPr>
            <w:r w:rsidRPr="0088325F">
              <w:rPr>
                <w:rFonts w:eastAsia="MS MinNew Roman"/>
              </w:rPr>
              <w:t>MonitorID</w:t>
            </w:r>
          </w:p>
        </w:tc>
        <w:tc>
          <w:tcPr>
            <w:tcW w:w="2430" w:type="dxa"/>
          </w:tcPr>
          <w:p w:rsidR="000C06BE" w:rsidRPr="0088325F" w:rsidRDefault="000C06BE" w:rsidP="000B47B2">
            <w:pPr>
              <w:rPr>
                <w:rFonts w:eastAsia="MS MinNew Roman"/>
              </w:rPr>
            </w:pPr>
            <w:r w:rsidRPr="0088325F">
              <w:rPr>
                <w:rFonts w:eastAsia="MS MinNew Roman"/>
              </w:rPr>
              <w:t>174</w:t>
            </w:r>
          </w:p>
          <w:p w:rsidR="000C06BE" w:rsidRPr="0088325F" w:rsidRDefault="000C06BE" w:rsidP="000B47B2">
            <w:pPr>
              <w:rPr>
                <w:rFonts w:eastAsia="MS MinNew Roman"/>
              </w:rPr>
            </w:pPr>
            <w:r w:rsidRPr="0088325F">
              <w:rPr>
                <w:rFonts w:eastAsia="MS MinNew Roman"/>
                <w:i/>
              </w:rPr>
              <w:t>or</w:t>
            </w:r>
            <w:r w:rsidRPr="0088325F">
              <w:rPr>
                <w:rFonts w:eastAsia="MS MinNew Roman"/>
              </w:rPr>
              <w:t xml:space="preserve"> S-0139</w:t>
            </w:r>
          </w:p>
          <w:p w:rsidR="000C06BE" w:rsidRPr="0088325F" w:rsidRDefault="000C06BE" w:rsidP="000B47B2">
            <w:pPr>
              <w:rPr>
                <w:rFonts w:eastAsia="MS MinNew Roman"/>
              </w:rPr>
            </w:pPr>
            <w:r w:rsidRPr="0088325F">
              <w:rPr>
                <w:rFonts w:eastAsia="MS MinNew Roman"/>
                <w:i/>
              </w:rPr>
              <w:t>or</w:t>
            </w:r>
            <w:r w:rsidRPr="0088325F">
              <w:rPr>
                <w:rFonts w:eastAsia="MS MinNew Roman"/>
              </w:rPr>
              <w:t xml:space="preserve"> MyInstrument1</w:t>
            </w:r>
          </w:p>
        </w:tc>
        <w:tc>
          <w:tcPr>
            <w:tcW w:w="4410" w:type="dxa"/>
          </w:tcPr>
          <w:p w:rsidR="000C06BE" w:rsidRPr="0088325F" w:rsidRDefault="000C06BE" w:rsidP="000B47B2">
            <w:pPr>
              <w:rPr>
                <w:rFonts w:eastAsia="MS MinNew Roman"/>
              </w:rPr>
            </w:pPr>
            <w:r w:rsidRPr="0088325F">
              <w:rPr>
                <w:rFonts w:eastAsia="MS MinNew Roman"/>
              </w:rPr>
              <w:t xml:space="preserve">The serial number labeled on your SuperSIDinstrument.   If none, then make up an identifier for your instrument.  These </w:t>
            </w:r>
            <w:r w:rsidRPr="0088325F">
              <w:rPr>
                <w:rFonts w:eastAsia="MS MinNew Roman"/>
                <w:b/>
              </w:rPr>
              <w:t>must</w:t>
            </w:r>
            <w:r w:rsidRPr="0088325F">
              <w:rPr>
                <w:rFonts w:eastAsia="MS MinNew Roman"/>
              </w:rPr>
              <w:t xml:space="preserve"> be unique in the SID community!</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Contact</w:t>
            </w:r>
          </w:p>
        </w:tc>
        <w:tc>
          <w:tcPr>
            <w:tcW w:w="2430" w:type="dxa"/>
          </w:tcPr>
          <w:p w:rsidR="000C06BE" w:rsidRPr="0088325F" w:rsidRDefault="000C06BE" w:rsidP="00072C4F">
            <w:pPr>
              <w:rPr>
                <w:rFonts w:eastAsia="MS MinNew Roman"/>
              </w:rPr>
            </w:pPr>
            <w:r w:rsidRPr="0088325F">
              <w:rPr>
                <w:rFonts w:eastAsia="MS MinNew Roman"/>
              </w:rPr>
              <w:t xml:space="preserve">Joe Smith </w:t>
            </w:r>
            <w:hyperlink r:id="rId9" w:history="1">
              <w:r w:rsidRPr="0088325F">
                <w:rPr>
                  <w:rStyle w:val="Hyperlink"/>
                  <w:rFonts w:eastAsia="MS MinNew Roman"/>
                  <w:color w:val="auto"/>
                  <w:u w:val="none"/>
                </w:rPr>
                <w:t>joe@someplace.com</w:t>
              </w:r>
            </w:hyperlink>
          </w:p>
        </w:tc>
        <w:tc>
          <w:tcPr>
            <w:tcW w:w="4410" w:type="dxa"/>
          </w:tcPr>
          <w:p w:rsidR="000C06BE" w:rsidRPr="0088325F" w:rsidRDefault="000C06BE" w:rsidP="00072C4F">
            <w:pPr>
              <w:rPr>
                <w:rFonts w:eastAsia="MS MinNew Roman"/>
              </w:rPr>
            </w:pPr>
            <w:r w:rsidRPr="0088325F">
              <w:rPr>
                <w:rFonts w:eastAsia="MS MinNew Roman"/>
              </w:rPr>
              <w:t xml:space="preserve">It is </w:t>
            </w:r>
            <w:r w:rsidRPr="0088325F">
              <w:rPr>
                <w:rFonts w:eastAsia="MS MinNew Roman"/>
                <w:b/>
              </w:rPr>
              <w:t>very</w:t>
            </w:r>
            <w:r w:rsidRPr="0088325F">
              <w:rPr>
                <w:rFonts w:eastAsia="MS MinNew Roman"/>
              </w:rPr>
              <w:t xml:space="preserve"> helpful to have a way to contact the provider of data files.  Please include your name and email address!</w:t>
            </w:r>
          </w:p>
        </w:tc>
      </w:tr>
      <w:tr w:rsidR="000C06BE" w:rsidRPr="0088325F" w:rsidTr="00F34F29">
        <w:tc>
          <w:tcPr>
            <w:tcW w:w="1908" w:type="dxa"/>
          </w:tcPr>
          <w:p w:rsidR="000C06BE" w:rsidRPr="0088325F" w:rsidRDefault="000C06BE" w:rsidP="000B47B2">
            <w:pPr>
              <w:rPr>
                <w:rFonts w:eastAsia="MS MinNew Roman"/>
              </w:rPr>
            </w:pPr>
            <w:r w:rsidRPr="0088325F">
              <w:rPr>
                <w:rFonts w:eastAsia="MS MinNew Roman"/>
              </w:rPr>
              <w:t>Latitude</w:t>
            </w:r>
          </w:p>
        </w:tc>
        <w:tc>
          <w:tcPr>
            <w:tcW w:w="2430" w:type="dxa"/>
          </w:tcPr>
          <w:p w:rsidR="000C06BE" w:rsidRPr="0088325F" w:rsidRDefault="000C06BE" w:rsidP="000B47B2">
            <w:pPr>
              <w:rPr>
                <w:rFonts w:eastAsia="MS MinNew Roman"/>
              </w:rPr>
            </w:pPr>
            <w:r w:rsidRPr="0088325F">
              <w:rPr>
                <w:rFonts w:eastAsia="MS MinNew Roman"/>
              </w:rPr>
              <w:t>37.41</w:t>
            </w:r>
          </w:p>
        </w:tc>
        <w:tc>
          <w:tcPr>
            <w:tcW w:w="4410" w:type="dxa"/>
          </w:tcPr>
          <w:p w:rsidR="000C06BE" w:rsidRPr="0088325F" w:rsidRDefault="000C06BE" w:rsidP="000B47B2">
            <w:pPr>
              <w:rPr>
                <w:rFonts w:eastAsia="MS MinNew Roman"/>
              </w:rPr>
            </w:pPr>
            <w:r w:rsidRPr="0088325F">
              <w:rPr>
                <w:rFonts w:eastAsia="MS MinNew Roman"/>
              </w:rPr>
              <w:t>Your site’s latitude in decimal format</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Longitude</w:t>
            </w:r>
          </w:p>
        </w:tc>
        <w:tc>
          <w:tcPr>
            <w:tcW w:w="2430" w:type="dxa"/>
          </w:tcPr>
          <w:p w:rsidR="000C06BE" w:rsidRPr="0088325F" w:rsidRDefault="000C06BE" w:rsidP="00072C4F">
            <w:pPr>
              <w:rPr>
                <w:rFonts w:eastAsia="MS MinNew Roman"/>
              </w:rPr>
            </w:pPr>
            <w:r w:rsidRPr="0088325F">
              <w:rPr>
                <w:rFonts w:eastAsia="MS MinNew Roman"/>
              </w:rPr>
              <w:t>-122.17</w:t>
            </w:r>
          </w:p>
        </w:tc>
        <w:tc>
          <w:tcPr>
            <w:tcW w:w="4410" w:type="dxa"/>
          </w:tcPr>
          <w:p w:rsidR="000C06BE" w:rsidRPr="0088325F" w:rsidRDefault="000C06BE" w:rsidP="00072C4F">
            <w:pPr>
              <w:rPr>
                <w:rFonts w:eastAsia="MS MinNew Roman"/>
              </w:rPr>
            </w:pPr>
            <w:r w:rsidRPr="0088325F">
              <w:rPr>
                <w:rFonts w:eastAsia="MS MinNew Roman"/>
              </w:rPr>
              <w:t>Your site’s longitude in decimal format</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UTC_StartTime</w:t>
            </w:r>
          </w:p>
        </w:tc>
        <w:tc>
          <w:tcPr>
            <w:tcW w:w="2430" w:type="dxa"/>
          </w:tcPr>
          <w:p w:rsidR="000C06BE" w:rsidRPr="0088325F" w:rsidRDefault="000C06BE" w:rsidP="000B47B2">
            <w:pPr>
              <w:rPr>
                <w:rFonts w:eastAsia="MS MinNew Roman"/>
              </w:rPr>
            </w:pPr>
            <w:r w:rsidRPr="0088325F">
              <w:rPr>
                <w:rFonts w:eastAsia="MS MinNew Roman"/>
              </w:rPr>
              <w:t xml:space="preserve">2013-08-14 00:00:00  </w:t>
            </w:r>
          </w:p>
          <w:p w:rsidR="000C06BE" w:rsidRPr="0088325F" w:rsidRDefault="000C06BE" w:rsidP="00072C4F">
            <w:pPr>
              <w:rPr>
                <w:rFonts w:eastAsia="MS MinNew Roman"/>
              </w:rPr>
            </w:pPr>
          </w:p>
        </w:tc>
        <w:tc>
          <w:tcPr>
            <w:tcW w:w="4410" w:type="dxa"/>
          </w:tcPr>
          <w:p w:rsidR="000C06BE" w:rsidRPr="0088325F" w:rsidRDefault="000C06BE" w:rsidP="00072C4F">
            <w:pPr>
              <w:rPr>
                <w:rFonts w:eastAsia="MS MinNew Roman"/>
              </w:rPr>
            </w:pPr>
            <w:r w:rsidRPr="0088325F">
              <w:rPr>
                <w:rFonts w:eastAsia="MS MinNew Roman"/>
              </w:rPr>
              <w:t>The initial timestamp in your data file.</w:t>
            </w:r>
          </w:p>
        </w:tc>
      </w:tr>
      <w:tr w:rsidR="000C06BE" w:rsidRPr="0088325F" w:rsidTr="00F34F29">
        <w:tc>
          <w:tcPr>
            <w:tcW w:w="1908" w:type="dxa"/>
          </w:tcPr>
          <w:p w:rsidR="000C06BE" w:rsidRPr="0088325F" w:rsidRDefault="000C06BE" w:rsidP="000B47B2">
            <w:pPr>
              <w:rPr>
                <w:rFonts w:eastAsia="MS MinNew Roman"/>
              </w:rPr>
            </w:pPr>
            <w:r w:rsidRPr="0088325F">
              <w:rPr>
                <w:rFonts w:eastAsia="MS MinNew Roman"/>
              </w:rPr>
              <w:t>TimeZone</w:t>
            </w:r>
          </w:p>
        </w:tc>
        <w:tc>
          <w:tcPr>
            <w:tcW w:w="2430" w:type="dxa"/>
          </w:tcPr>
          <w:p w:rsidR="000C06BE" w:rsidRPr="0088325F" w:rsidRDefault="000C06BE" w:rsidP="000B47B2">
            <w:pPr>
              <w:rPr>
                <w:rFonts w:eastAsia="MS MinNew Roman"/>
              </w:rPr>
            </w:pPr>
            <w:r w:rsidRPr="0088325F">
              <w:rPr>
                <w:rFonts w:eastAsia="MS MinNew Roman"/>
              </w:rPr>
              <w:t>PST</w:t>
            </w:r>
          </w:p>
        </w:tc>
        <w:tc>
          <w:tcPr>
            <w:tcW w:w="4410" w:type="dxa"/>
          </w:tcPr>
          <w:p w:rsidR="000C06BE" w:rsidRPr="0088325F" w:rsidRDefault="000C06BE" w:rsidP="000B47B2">
            <w:pPr>
              <w:rPr>
                <w:rFonts w:eastAsia="MS MinNew Roman"/>
              </w:rPr>
            </w:pPr>
            <w:r w:rsidRPr="0088325F">
              <w:rPr>
                <w:rFonts w:eastAsia="MS MinNew Roman"/>
              </w:rPr>
              <w:t>Your time zone. See http://www.worldtimezone.com/wtz-names/timezonenames.html</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UTC_offset</w:t>
            </w:r>
          </w:p>
        </w:tc>
        <w:tc>
          <w:tcPr>
            <w:tcW w:w="2430" w:type="dxa"/>
          </w:tcPr>
          <w:p w:rsidR="000C06BE" w:rsidRPr="0088325F" w:rsidRDefault="000C06BE" w:rsidP="00072C4F">
            <w:pPr>
              <w:rPr>
                <w:rFonts w:eastAsia="MS MinNew Roman"/>
              </w:rPr>
            </w:pPr>
            <w:r w:rsidRPr="0088325F">
              <w:rPr>
                <w:rFonts w:eastAsia="MS MinNew Roman"/>
              </w:rPr>
              <w:t xml:space="preserve">-07:00 </w:t>
            </w:r>
          </w:p>
          <w:p w:rsidR="000C06BE" w:rsidRPr="0088325F" w:rsidRDefault="000C06BE" w:rsidP="00072C4F">
            <w:pPr>
              <w:rPr>
                <w:rFonts w:eastAsia="MS MinNew Roman"/>
              </w:rPr>
            </w:pPr>
          </w:p>
        </w:tc>
        <w:tc>
          <w:tcPr>
            <w:tcW w:w="4410" w:type="dxa"/>
          </w:tcPr>
          <w:p w:rsidR="000C06BE" w:rsidRPr="0088325F" w:rsidRDefault="000C06BE" w:rsidP="00072C4F">
            <w:pPr>
              <w:rPr>
                <w:rFonts w:eastAsia="MS MinNew Roman"/>
              </w:rPr>
            </w:pPr>
            <w:r w:rsidRPr="0088325F">
              <w:rPr>
                <w:rFonts w:eastAsia="MS MinNew Roman"/>
              </w:rPr>
              <w:t xml:space="preserve">The number of hours you are different from Universal Time (See http://www.worldtimezone.com/). </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StationID</w:t>
            </w:r>
          </w:p>
        </w:tc>
        <w:tc>
          <w:tcPr>
            <w:tcW w:w="2430" w:type="dxa"/>
          </w:tcPr>
          <w:p w:rsidR="000C06BE" w:rsidRPr="0088325F" w:rsidRDefault="000C06BE" w:rsidP="00072C4F">
            <w:pPr>
              <w:rPr>
                <w:rFonts w:eastAsia="MS MinNew Roman"/>
              </w:rPr>
            </w:pPr>
            <w:r w:rsidRPr="0088325F">
              <w:rPr>
                <w:rFonts w:eastAsia="MS MinNew Roman"/>
              </w:rPr>
              <w:t xml:space="preserve">JJI         </w:t>
            </w:r>
          </w:p>
        </w:tc>
        <w:tc>
          <w:tcPr>
            <w:tcW w:w="4410" w:type="dxa"/>
          </w:tcPr>
          <w:p w:rsidR="000C06BE" w:rsidRPr="0088325F" w:rsidRDefault="000C06BE" w:rsidP="00072C4F">
            <w:pPr>
              <w:rPr>
                <w:rFonts w:eastAsia="MS MinNew Roman"/>
              </w:rPr>
            </w:pPr>
            <w:r w:rsidRPr="0088325F">
              <w:rPr>
                <w:rFonts w:eastAsia="MS MinNew Roman"/>
              </w:rPr>
              <w:t>The 3-letter code name of the transmitter which this file is monitoring</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Frequency</w:t>
            </w:r>
          </w:p>
        </w:tc>
        <w:tc>
          <w:tcPr>
            <w:tcW w:w="2430" w:type="dxa"/>
          </w:tcPr>
          <w:p w:rsidR="000C06BE" w:rsidRPr="0088325F" w:rsidRDefault="000C06BE" w:rsidP="00072C4F">
            <w:pPr>
              <w:rPr>
                <w:rFonts w:eastAsia="MS MinNew Roman"/>
              </w:rPr>
            </w:pPr>
            <w:r w:rsidRPr="0088325F">
              <w:rPr>
                <w:rFonts w:eastAsia="MS MinNew Roman"/>
              </w:rPr>
              <w:t xml:space="preserve">22200  </w:t>
            </w:r>
          </w:p>
        </w:tc>
        <w:tc>
          <w:tcPr>
            <w:tcW w:w="4410" w:type="dxa"/>
          </w:tcPr>
          <w:p w:rsidR="000C06BE" w:rsidRPr="0088325F" w:rsidRDefault="000C06BE" w:rsidP="00072C4F">
            <w:pPr>
              <w:rPr>
                <w:rFonts w:eastAsia="MS MinNew Roman"/>
              </w:rPr>
            </w:pPr>
            <w:r w:rsidRPr="0088325F">
              <w:rPr>
                <w:rFonts w:eastAsia="MS MinNew Roman"/>
              </w:rPr>
              <w:t>The frequency of the transmitter this file is monitoring.  See http://sidstation.loudet.org/stations-list-en.xhtml</w:t>
            </w:r>
          </w:p>
        </w:tc>
      </w:tr>
      <w:tr w:rsidR="000C06BE" w:rsidRPr="0088325F" w:rsidTr="00F34F29">
        <w:tc>
          <w:tcPr>
            <w:tcW w:w="1908" w:type="dxa"/>
          </w:tcPr>
          <w:p w:rsidR="000C06BE" w:rsidRPr="0088325F" w:rsidRDefault="000C06BE" w:rsidP="00072C4F">
            <w:pPr>
              <w:rPr>
                <w:rFonts w:eastAsia="MS MinNew Roman"/>
              </w:rPr>
            </w:pPr>
            <w:r w:rsidRPr="0088325F">
              <w:rPr>
                <w:rFonts w:eastAsia="MS MinNew Roman"/>
              </w:rPr>
              <w:t>SampleRate</w:t>
            </w:r>
          </w:p>
        </w:tc>
        <w:tc>
          <w:tcPr>
            <w:tcW w:w="2430" w:type="dxa"/>
          </w:tcPr>
          <w:p w:rsidR="000C06BE" w:rsidRPr="0088325F" w:rsidRDefault="000C06BE" w:rsidP="00072C4F">
            <w:pPr>
              <w:rPr>
                <w:rFonts w:eastAsia="MS MinNew Roman"/>
              </w:rPr>
            </w:pPr>
            <w:r w:rsidRPr="0088325F">
              <w:rPr>
                <w:rFonts w:eastAsia="MS MinNew Roman"/>
              </w:rPr>
              <w:t>5</w:t>
            </w:r>
          </w:p>
        </w:tc>
        <w:tc>
          <w:tcPr>
            <w:tcW w:w="4410" w:type="dxa"/>
          </w:tcPr>
          <w:p w:rsidR="000C06BE" w:rsidRPr="0088325F" w:rsidRDefault="000C06BE" w:rsidP="00072C4F">
            <w:pPr>
              <w:rPr>
                <w:rFonts w:eastAsia="MS MinNew Roman"/>
              </w:rPr>
            </w:pPr>
            <w:r w:rsidRPr="0088325F">
              <w:rPr>
                <w:rFonts w:eastAsia="MS MinNew Roman"/>
              </w:rPr>
              <w:t xml:space="preserve">The SuperSIDs sample every 5 seconds (i.e. signal strengths are measured and logged into a data file once every 5 seconds). Changing this value will </w:t>
            </w:r>
            <w:r w:rsidRPr="0088325F">
              <w:rPr>
                <w:rFonts w:eastAsia="MS MinNew Roman"/>
                <w:b/>
              </w:rPr>
              <w:t xml:space="preserve">not </w:t>
            </w:r>
            <w:r w:rsidRPr="0088325F">
              <w:rPr>
                <w:rFonts w:eastAsia="MS MinNew Roman"/>
              </w:rPr>
              <w:t>change your sample rate!  If you have a home-grown SID, indicate your sample rate here. (Currently this keyword is ignored.)</w:t>
            </w:r>
          </w:p>
        </w:tc>
      </w:tr>
      <w:tr w:rsidR="000C06BE" w:rsidRPr="0088325F" w:rsidTr="00F34F29">
        <w:tc>
          <w:tcPr>
            <w:tcW w:w="1908" w:type="dxa"/>
          </w:tcPr>
          <w:p w:rsidR="000C06BE" w:rsidRPr="0088325F" w:rsidRDefault="000C06BE" w:rsidP="00072C4F">
            <w:pPr>
              <w:rPr>
                <w:rFonts w:eastAsia="MS MinNew Roman"/>
                <w:i/>
              </w:rPr>
            </w:pPr>
            <w:r w:rsidRPr="0088325F">
              <w:rPr>
                <w:rFonts w:eastAsia="MS MinNew Roman"/>
              </w:rPr>
              <w:t>Comment</w:t>
            </w:r>
            <w:r w:rsidRPr="0088325F">
              <w:rPr>
                <w:rFonts w:eastAsia="MS MinNew Roman"/>
                <w:i/>
              </w:rPr>
              <w:t xml:space="preserve"> or other word you define</w:t>
            </w:r>
          </w:p>
        </w:tc>
        <w:tc>
          <w:tcPr>
            <w:tcW w:w="2430" w:type="dxa"/>
          </w:tcPr>
          <w:p w:rsidR="000C06BE" w:rsidRPr="0088325F" w:rsidRDefault="000C06BE" w:rsidP="00072C4F">
            <w:pPr>
              <w:rPr>
                <w:rFonts w:eastAsia="MS MinNew Roman"/>
              </w:rPr>
            </w:pPr>
          </w:p>
        </w:tc>
        <w:tc>
          <w:tcPr>
            <w:tcW w:w="4410" w:type="dxa"/>
          </w:tcPr>
          <w:p w:rsidR="000C06BE" w:rsidRPr="0088325F" w:rsidRDefault="000C06BE" w:rsidP="00072C4F">
            <w:pPr>
              <w:rPr>
                <w:rFonts w:eastAsia="MS MinNew Roman"/>
              </w:rPr>
            </w:pPr>
            <w:r w:rsidRPr="0088325F">
              <w:rPr>
                <w:rFonts w:eastAsia="MS MinNew Roman"/>
              </w:rPr>
              <w:t>You may also define your own keywords.  They will be ignored by the SID data processing software but left in your data files.</w:t>
            </w:r>
          </w:p>
        </w:tc>
      </w:tr>
    </w:tbl>
    <w:p w:rsidR="000C06BE" w:rsidRDefault="000C06BE" w:rsidP="00072C4F"/>
    <w:p w:rsidR="000C06BE" w:rsidRDefault="000C06BE" w:rsidP="00111DE3">
      <w:pPr>
        <w:jc w:val="center"/>
        <w:rPr>
          <w:b/>
          <w:sz w:val="28"/>
          <w:szCs w:val="28"/>
        </w:rPr>
      </w:pPr>
    </w:p>
    <w:p w:rsidR="000C06BE" w:rsidRDefault="000C06BE" w:rsidP="00111DE3">
      <w:pPr>
        <w:jc w:val="center"/>
        <w:rPr>
          <w:b/>
          <w:sz w:val="28"/>
          <w:szCs w:val="28"/>
        </w:rPr>
      </w:pPr>
      <w:r>
        <w:rPr>
          <w:b/>
          <w:sz w:val="28"/>
          <w:szCs w:val="28"/>
        </w:rPr>
        <w:t>Appendix B – SID Data</w:t>
      </w:r>
    </w:p>
    <w:p w:rsidR="000C06BE" w:rsidRDefault="000C06BE" w:rsidP="000C6A5A"/>
    <w:p w:rsidR="000C06BE" w:rsidRDefault="000C06BE" w:rsidP="000C6A5A">
      <w:r>
        <w:t xml:space="preserve">SID data are kept as </w:t>
      </w:r>
      <w:r w:rsidRPr="007D5EF0">
        <w:rPr>
          <w:i/>
        </w:rPr>
        <w:t>timestamp, value</w:t>
      </w:r>
      <w:r>
        <w:t xml:space="preserve"> pairs, with one pair per line, written in ascii, and preceded by a set of # keyword=value pseudo-data.   Here’s an example data line:</w:t>
      </w:r>
    </w:p>
    <w:p w:rsidR="000C06BE" w:rsidRDefault="000C06BE" w:rsidP="000C6A5A"/>
    <w:p w:rsidR="000C06BE" w:rsidRDefault="000C06BE" w:rsidP="007D5EF0">
      <w:pPr>
        <w:pStyle w:val="ListParagraph"/>
      </w:pPr>
      <w:r>
        <w:t>2013-08-14 23:59:25, 11411325.7881</w:t>
      </w:r>
    </w:p>
    <w:p w:rsidR="000C06BE" w:rsidRDefault="000C06BE" w:rsidP="007D5EF0">
      <w:pPr>
        <w:pStyle w:val="ListParagraph"/>
      </w:pPr>
    </w:p>
    <w:p w:rsidR="000C06BE" w:rsidRDefault="000C06BE" w:rsidP="007D5EF0">
      <w:pPr>
        <w:pStyle w:val="ListParagraph"/>
        <w:ind w:left="0"/>
      </w:pPr>
      <w:r>
        <w:t xml:space="preserve">The date must be given in the standard </w:t>
      </w:r>
      <w:r w:rsidRPr="009D73A3">
        <w:rPr>
          <w:i/>
        </w:rPr>
        <w:t>yyyy-mm-ddhh:mm:ss</w:t>
      </w:r>
      <w:r>
        <w:t xml:space="preserve"> format.   </w:t>
      </w:r>
    </w:p>
    <w:p w:rsidR="000C06BE" w:rsidRDefault="000C06BE" w:rsidP="007D5EF0">
      <w:pPr>
        <w:pStyle w:val="ListParagraph"/>
        <w:ind w:left="0"/>
      </w:pPr>
    </w:p>
    <w:p w:rsidR="000C06BE" w:rsidRDefault="000C06BE" w:rsidP="007D5EF0">
      <w:pPr>
        <w:pStyle w:val="ListParagraph"/>
        <w:ind w:left="0"/>
      </w:pPr>
      <w:r>
        <w:t>The data value is a decimal number.  The range of these values is dependent upon the particular instrument being used.  The range could be between 0.0 and 1.0, or between 13041515.1864 and 6520757.59321, or any other reasonable set of numbers.  (The American convention is used – i.e. a period “</w:t>
      </w:r>
      <w:r w:rsidRPr="00CD3682">
        <w:rPr>
          <w:b/>
        </w:rPr>
        <w:t>.</w:t>
      </w:r>
      <w:r>
        <w:t>” separates the integer part of the number from the decimal value.)  The numbers are (somewhat) normalized before being graphed by the SID databrowser.    Because each instrument is different, the actual numbers in the various data files cannot be compared directly with each other, only relatively.</w:t>
      </w:r>
    </w:p>
    <w:p w:rsidR="000C06BE" w:rsidRDefault="000C06BE" w:rsidP="007D5EF0">
      <w:pPr>
        <w:pStyle w:val="ListParagraph"/>
        <w:ind w:left="0"/>
      </w:pPr>
    </w:p>
    <w:p w:rsidR="000C06BE" w:rsidRDefault="000C06BE" w:rsidP="007D5EF0">
      <w:pPr>
        <w:pStyle w:val="ListParagraph"/>
        <w:ind w:left="0"/>
      </w:pPr>
      <w:r>
        <w:t>A comma “</w:t>
      </w:r>
      <w:r w:rsidRPr="00CD3682">
        <w:rPr>
          <w:b/>
        </w:rPr>
        <w:t>,</w:t>
      </w:r>
      <w:r>
        <w:t xml:space="preserve">” must separate the timestamp from the data value.  You may have as many data </w:t>
      </w:r>
      <w:bookmarkStart w:id="0" w:name="_GoBack"/>
      <w:bookmarkEnd w:id="0"/>
      <w:r>
        <w:t>lines in the file as you want.  However, most files do not exceed a 24-hour period.</w:t>
      </w:r>
    </w:p>
    <w:p w:rsidR="000C06BE" w:rsidRPr="000C6A5A" w:rsidRDefault="000C06BE" w:rsidP="000C6A5A"/>
    <w:sectPr w:rsidR="000C06BE" w:rsidRPr="000C6A5A" w:rsidSect="008357C6">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06BE" w:rsidRDefault="000C06BE" w:rsidP="00117791">
      <w:r>
        <w:separator/>
      </w:r>
    </w:p>
  </w:endnote>
  <w:endnote w:type="continuationSeparator" w:id="1">
    <w:p w:rsidR="000C06BE" w:rsidRDefault="000C06BE" w:rsidP="001177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ngs">
    <w:altName w:val="w"/>
    <w:panose1 w:val="00000000000000000000"/>
    <w:charset w:val="80"/>
    <w:family w:val="roman"/>
    <w:notTrueType/>
    <w:pitch w:val="fixed"/>
    <w:sig w:usb0="00000001" w:usb1="08070000" w:usb2="00000010" w:usb3="00000000" w:csb0="00020000" w:csb1="00000000"/>
  </w:font>
  <w:font w:name="MS MinNew Roman">
    <w:altName w:val="Roman"/>
    <w:panose1 w:val="00000000000000000000"/>
    <w:charset w:val="80"/>
    <w:family w:val="roma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06BE" w:rsidRDefault="000C06BE" w:rsidP="00117791">
      <w:r>
        <w:separator/>
      </w:r>
    </w:p>
  </w:footnote>
  <w:footnote w:type="continuationSeparator" w:id="1">
    <w:p w:rsidR="000C06BE" w:rsidRDefault="000C06BE" w:rsidP="001177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1721EA"/>
    <w:multiLevelType w:val="hybridMultilevel"/>
    <w:tmpl w:val="7332E152"/>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20"/>
  <w:characterSpacingControl w:val="doNotCompress"/>
  <w:savePreviewPicture/>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A5A"/>
    <w:rsid w:val="00027F95"/>
    <w:rsid w:val="00072C4F"/>
    <w:rsid w:val="000B47B2"/>
    <w:rsid w:val="000C06BE"/>
    <w:rsid w:val="000C6A5A"/>
    <w:rsid w:val="000E3865"/>
    <w:rsid w:val="00111DE3"/>
    <w:rsid w:val="00117791"/>
    <w:rsid w:val="002231F0"/>
    <w:rsid w:val="002561DA"/>
    <w:rsid w:val="002D26A0"/>
    <w:rsid w:val="003142A8"/>
    <w:rsid w:val="004179AD"/>
    <w:rsid w:val="004F24AA"/>
    <w:rsid w:val="006C4144"/>
    <w:rsid w:val="007D5EF0"/>
    <w:rsid w:val="008068E8"/>
    <w:rsid w:val="008357C6"/>
    <w:rsid w:val="0088325F"/>
    <w:rsid w:val="00954A37"/>
    <w:rsid w:val="00975E66"/>
    <w:rsid w:val="009D73A3"/>
    <w:rsid w:val="009E0EF0"/>
    <w:rsid w:val="009E6313"/>
    <w:rsid w:val="00A11822"/>
    <w:rsid w:val="00AA0F1D"/>
    <w:rsid w:val="00B246D8"/>
    <w:rsid w:val="00CD1C1B"/>
    <w:rsid w:val="00CD3682"/>
    <w:rsid w:val="00D30225"/>
    <w:rsid w:val="00DA4B03"/>
    <w:rsid w:val="00DA5BAD"/>
    <w:rsid w:val="00E56136"/>
    <w:rsid w:val="00F03AB4"/>
    <w:rsid w:val="00F34F29"/>
    <w:rsid w:val="00F3587B"/>
    <w:rsid w:val="00F64BCF"/>
    <w:rsid w:val="00F65FF8"/>
    <w:rsid w:val="00F73575"/>
    <w:rsid w:val="00FE071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ngs"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144"/>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A5A"/>
    <w:rPr>
      <w:rFonts w:cs="Times New Roman"/>
      <w:color w:val="0000FF"/>
      <w:u w:val="single"/>
    </w:rPr>
  </w:style>
  <w:style w:type="paragraph" w:styleId="ListParagraph">
    <w:name w:val="List Paragraph"/>
    <w:basedOn w:val="Normal"/>
    <w:uiPriority w:val="99"/>
    <w:qFormat/>
    <w:rsid w:val="000C6A5A"/>
    <w:pPr>
      <w:ind w:left="720"/>
      <w:contextualSpacing/>
    </w:pPr>
  </w:style>
  <w:style w:type="paragraph" w:customStyle="1" w:styleId="Default">
    <w:name w:val="Default"/>
    <w:uiPriority w:val="99"/>
    <w:rsid w:val="00072C4F"/>
    <w:pPr>
      <w:widowControl w:val="0"/>
      <w:autoSpaceDE w:val="0"/>
      <w:autoSpaceDN w:val="0"/>
      <w:adjustRightInd w:val="0"/>
    </w:pPr>
    <w:rPr>
      <w:rFonts w:ascii="Times New Roman" w:hAnsi="Times New Roman"/>
      <w:color w:val="000000"/>
      <w:sz w:val="24"/>
      <w:szCs w:val="24"/>
    </w:rPr>
  </w:style>
  <w:style w:type="character" w:styleId="FollowedHyperlink">
    <w:name w:val="FollowedHyperlink"/>
    <w:basedOn w:val="DefaultParagraphFont"/>
    <w:uiPriority w:val="99"/>
    <w:semiHidden/>
    <w:rsid w:val="00F73575"/>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sid.stanford.edu/database-browser/" TargetMode="External"/><Relationship Id="rId3" Type="http://schemas.openxmlformats.org/officeDocument/2006/relationships/settings" Target="settings.xml"/><Relationship Id="rId7" Type="http://schemas.openxmlformats.org/officeDocument/2006/relationships/hyperlink" Target="http://sid.stanford.edu/database-brows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oe@somepla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4</Pages>
  <Words>1035</Words>
  <Characters>5900</Characters>
  <Application>Microsoft Office Outlook</Application>
  <DocSecurity>0</DocSecurity>
  <Lines>0</Lines>
  <Paragraphs>0</Paragraphs>
  <ScaleCrop>false</ScaleCrop>
  <Company>Stanford University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 Send“homegrown” SID data to Stanford University</dc:title>
  <dc:subject/>
  <dc:creator>Deborah Scherrer</dc:creator>
  <cp:keywords/>
  <dc:description/>
  <cp:lastModifiedBy>Owner</cp:lastModifiedBy>
  <cp:revision>2</cp:revision>
  <dcterms:created xsi:type="dcterms:W3CDTF">2013-10-30T17:35:00Z</dcterms:created>
  <dcterms:modified xsi:type="dcterms:W3CDTF">2013-10-30T17:35:00Z</dcterms:modified>
</cp:coreProperties>
</file>